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E4" w:rsidRPr="00FB0C2B" w:rsidRDefault="003106E4" w:rsidP="00FB0C2B">
      <w:pPr>
        <w:spacing w:line="360" w:lineRule="auto"/>
        <w:jc w:val="both"/>
        <w:rPr>
          <w:b/>
          <w:bCs/>
          <w:lang w:val="pt-PT"/>
        </w:rPr>
      </w:pPr>
      <w:r w:rsidRPr="00FB0C2B">
        <w:rPr>
          <w:b/>
          <w:bCs/>
          <w:lang w:val="pt-PT"/>
        </w:rPr>
        <w:t>__________________________________________</w:t>
      </w:r>
      <w:r>
        <w:rPr>
          <w:b/>
          <w:bCs/>
          <w:lang w:val="pt-PT"/>
        </w:rPr>
        <w:t>___________</w:t>
      </w:r>
    </w:p>
    <w:p w:rsidR="003106E4" w:rsidRDefault="003106E4" w:rsidP="00BD5ADE">
      <w:pPr>
        <w:tabs>
          <w:tab w:val="center" w:pos="4535"/>
          <w:tab w:val="right" w:pos="9071"/>
        </w:tabs>
        <w:spacing w:line="360" w:lineRule="auto"/>
        <w:rPr>
          <w:b/>
          <w:bCs/>
          <w:lang w:val="pt-PT"/>
        </w:rPr>
      </w:pPr>
      <w:r>
        <w:rPr>
          <w:b/>
          <w:bCs/>
          <w:lang w:val="pt-PT"/>
        </w:rPr>
        <w:tab/>
      </w:r>
      <w:r w:rsidRPr="00351BF1">
        <w:rPr>
          <w:b/>
          <w:bCs/>
          <w:lang w:val="pt-PT"/>
        </w:rPr>
        <w:t xml:space="preserve">RELATÓRIO DE RESULTADOS - </w:t>
      </w:r>
      <w:r>
        <w:rPr>
          <w:b/>
          <w:bCs/>
          <w:lang w:val="pt-PT"/>
        </w:rPr>
        <w:t>Produção</w:t>
      </w:r>
      <w:r w:rsidRPr="00351BF1">
        <w:rPr>
          <w:b/>
          <w:bCs/>
          <w:lang w:val="pt-PT"/>
        </w:rPr>
        <w:t xml:space="preserve"> – Jan à</w:t>
      </w:r>
      <w:r>
        <w:rPr>
          <w:b/>
          <w:bCs/>
          <w:lang w:val="pt-PT"/>
        </w:rPr>
        <w:t xml:space="preserve"> Junho /2014</w:t>
      </w:r>
      <w:r>
        <w:rPr>
          <w:b/>
          <w:bCs/>
          <w:lang w:val="pt-PT"/>
        </w:rPr>
        <w:tab/>
      </w: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  <w:bookmarkStart w:id="0" w:name="_GoBack"/>
      <w:bookmarkEnd w:id="0"/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  <w:r w:rsidRPr="00FB21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9" o:spid="_x0000_i1025" type="#_x0000_t75" style="width:443.25pt;height:232.5pt;visibility:visible">
            <v:imagedata r:id="rId7" o:title="" cropbottom="-14f"/>
            <o:lock v:ext="edit" aspectratio="f"/>
          </v:shape>
        </w:pict>
      </w: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  <w:r w:rsidRPr="00FB216F">
        <w:rPr>
          <w:noProof/>
        </w:rPr>
        <w:pict>
          <v:shape id="Gráfico 16" o:spid="_x0000_i1026" type="#_x0000_t75" style="width:443.25pt;height:234pt;visibility:visible">
            <v:imagedata r:id="rId8" o:title=""/>
            <o:lock v:ext="edit" aspectratio="f"/>
          </v:shape>
        </w:pict>
      </w: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  <w:r w:rsidRPr="00FB216F">
        <w:rPr>
          <w:noProof/>
        </w:rPr>
        <w:pict>
          <v:shape id="Gráfico 4" o:spid="_x0000_i1027" type="#_x0000_t75" style="width:443.25pt;height:235.5pt;visibility:visible">
            <v:imagedata r:id="rId9" o:title=""/>
            <o:lock v:ext="edit" aspectratio="f"/>
          </v:shape>
        </w:pict>
      </w: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  <w:r w:rsidRPr="00FB216F">
        <w:rPr>
          <w:noProof/>
        </w:rPr>
        <w:pict>
          <v:shape id="Gráfico 3" o:spid="_x0000_i1028" type="#_x0000_t75" style="width:443.25pt;height:231.75pt;visibility:visible">
            <v:imagedata r:id="rId10" o:title=""/>
            <o:lock v:ext="edit" aspectratio="f"/>
          </v:shape>
        </w:pict>
      </w: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  <w:r w:rsidRPr="00FB216F">
        <w:rPr>
          <w:noProof/>
        </w:rPr>
        <w:pict>
          <v:shape id="Gráfico 12" o:spid="_x0000_i1029" type="#_x0000_t75" style="width:443.25pt;height:232.5pt;visibility:visible">
            <v:imagedata r:id="rId11" o:title=""/>
            <o:lock v:ext="edit" aspectratio="f"/>
          </v:shape>
        </w:pict>
      </w:r>
    </w:p>
    <w:p w:rsidR="003106E4" w:rsidRDefault="003106E4" w:rsidP="00245785">
      <w:pPr>
        <w:spacing w:line="360" w:lineRule="auto"/>
        <w:jc w:val="center"/>
        <w:rPr>
          <w:b/>
          <w:bCs/>
          <w:lang w:val="pt-PT"/>
        </w:rPr>
      </w:pPr>
      <w:r w:rsidRPr="00FB216F">
        <w:rPr>
          <w:noProof/>
        </w:rPr>
        <w:pict>
          <v:shape id="Gráfico 13" o:spid="_x0000_i1030" type="#_x0000_t75" style="width:443.25pt;height:231.75pt;visibility:visible">
            <v:imagedata r:id="rId12" o:title=""/>
            <o:lock v:ext="edit" aspectratio="f"/>
          </v:shape>
        </w:pict>
      </w:r>
    </w:p>
    <w:p w:rsidR="003106E4" w:rsidRDefault="003106E4" w:rsidP="00C34DFD">
      <w:pPr>
        <w:spacing w:line="360" w:lineRule="auto"/>
        <w:jc w:val="both"/>
      </w:pPr>
    </w:p>
    <w:p w:rsidR="003106E4" w:rsidRDefault="003106E4" w:rsidP="00C34DFD">
      <w:pPr>
        <w:spacing w:line="360" w:lineRule="auto"/>
        <w:jc w:val="both"/>
      </w:pPr>
      <w:r w:rsidRPr="00FB216F">
        <w:rPr>
          <w:noProof/>
        </w:rPr>
        <w:pict>
          <v:shape id="Gráfico 10" o:spid="_x0000_i1031" type="#_x0000_t75" style="width:443.25pt;height:232.5pt;visibility:visible">
            <v:imagedata r:id="rId13" o:title=""/>
            <o:lock v:ext="edit" aspectratio="f"/>
          </v:shape>
        </w:pict>
      </w:r>
    </w:p>
    <w:p w:rsidR="003106E4" w:rsidRDefault="003106E4" w:rsidP="00C34DFD">
      <w:pPr>
        <w:spacing w:line="360" w:lineRule="auto"/>
        <w:jc w:val="both"/>
      </w:pPr>
      <w:r w:rsidRPr="00FB216F">
        <w:rPr>
          <w:noProof/>
        </w:rPr>
        <w:pict>
          <v:shape id="Gráfico 11" o:spid="_x0000_i1032" type="#_x0000_t75" style="width:443.25pt;height:231.75pt;visibility:visible">
            <v:imagedata r:id="rId14" o:title=""/>
            <o:lock v:ext="edit" aspectratio="f"/>
          </v:shape>
        </w:pict>
      </w:r>
    </w:p>
    <w:p w:rsidR="003106E4" w:rsidRDefault="003106E4" w:rsidP="00C34DFD">
      <w:pPr>
        <w:spacing w:line="360" w:lineRule="auto"/>
        <w:jc w:val="both"/>
      </w:pPr>
    </w:p>
    <w:p w:rsidR="003106E4" w:rsidRDefault="003106E4" w:rsidP="00C34DFD">
      <w:pPr>
        <w:spacing w:line="360" w:lineRule="auto"/>
        <w:jc w:val="both"/>
        <w:rPr>
          <w:noProof/>
        </w:rPr>
      </w:pPr>
      <w:r w:rsidRPr="00FB216F">
        <w:rPr>
          <w:noProof/>
        </w:rPr>
        <w:pict>
          <v:shape id="Gráfico 2" o:spid="_x0000_i1033" type="#_x0000_t75" style="width:443.25pt;height:235.5pt;visibility:visible">
            <v:imagedata r:id="rId15" o:title="" cropbottom="-28f"/>
            <o:lock v:ext="edit" aspectratio="f"/>
          </v:shape>
        </w:pict>
      </w:r>
    </w:p>
    <w:p w:rsidR="003106E4" w:rsidRDefault="003106E4" w:rsidP="00C34DFD">
      <w:pPr>
        <w:spacing w:line="360" w:lineRule="auto"/>
        <w:jc w:val="both"/>
        <w:rPr>
          <w:noProof/>
        </w:rPr>
      </w:pPr>
      <w:r w:rsidRPr="00FB216F">
        <w:rPr>
          <w:noProof/>
        </w:rPr>
        <w:pict>
          <v:shape id="Gráfico 8" o:spid="_x0000_i1034" type="#_x0000_t75" style="width:443.25pt;height:231.75pt;visibility:visible">
            <v:imagedata r:id="rId16" o:title=""/>
            <o:lock v:ext="edit" aspectratio="f"/>
          </v:shape>
        </w:pict>
      </w:r>
    </w:p>
    <w:p w:rsidR="003106E4" w:rsidRDefault="003106E4" w:rsidP="00C34DFD">
      <w:pPr>
        <w:spacing w:line="360" w:lineRule="auto"/>
        <w:jc w:val="both"/>
        <w:rPr>
          <w:noProof/>
        </w:rPr>
      </w:pPr>
      <w:r w:rsidRPr="00FB216F">
        <w:rPr>
          <w:noProof/>
        </w:rPr>
        <w:pict>
          <v:shape id="Gráfico 5" o:spid="_x0000_i1035" type="#_x0000_t75" style="width:443.25pt;height:232.5pt;visibility:visible">
            <v:imagedata r:id="rId17" o:title="" cropbottom="-14f"/>
            <o:lock v:ext="edit" aspectratio="f"/>
          </v:shape>
        </w:pict>
      </w:r>
    </w:p>
    <w:p w:rsidR="003106E4" w:rsidRDefault="003106E4" w:rsidP="00C34DFD">
      <w:pPr>
        <w:spacing w:line="360" w:lineRule="auto"/>
        <w:jc w:val="both"/>
        <w:rPr>
          <w:sz w:val="20"/>
          <w:szCs w:val="20"/>
        </w:rPr>
      </w:pPr>
      <w:r w:rsidRPr="00FB216F">
        <w:rPr>
          <w:noProof/>
        </w:rPr>
        <w:pict>
          <v:shape id="Gráfico 6" o:spid="_x0000_i1036" type="#_x0000_t75" style="width:443.25pt;height:232.5pt;visibility:visible">
            <v:imagedata r:id="rId18" o:title="" cropbottom="-14f"/>
            <o:lock v:ext="edit" aspectratio="f"/>
          </v:shape>
        </w:pict>
      </w:r>
    </w:p>
    <w:p w:rsidR="003106E4" w:rsidRDefault="003106E4" w:rsidP="00C34DFD">
      <w:pPr>
        <w:spacing w:line="360" w:lineRule="auto"/>
        <w:jc w:val="both"/>
        <w:rPr>
          <w:sz w:val="20"/>
          <w:szCs w:val="20"/>
        </w:rPr>
      </w:pPr>
      <w:r w:rsidRPr="00FB216F">
        <w:rPr>
          <w:noProof/>
        </w:rPr>
        <w:pict>
          <v:shape id="Gráfico 1" o:spid="_x0000_i1037" type="#_x0000_t75" style="width:443.25pt;height:234pt;visibility:visible">
            <v:imagedata r:id="rId19" o:title=""/>
            <o:lock v:ext="edit" aspectratio="f"/>
          </v:shape>
        </w:pict>
      </w:r>
    </w:p>
    <w:p w:rsidR="003106E4" w:rsidRPr="00D66276" w:rsidRDefault="003106E4" w:rsidP="00C34DFD">
      <w:pPr>
        <w:spacing w:line="360" w:lineRule="auto"/>
        <w:jc w:val="both"/>
        <w:rPr>
          <w:sz w:val="20"/>
          <w:szCs w:val="20"/>
        </w:rPr>
      </w:pPr>
      <w:r w:rsidRPr="00FB216F">
        <w:rPr>
          <w:noProof/>
        </w:rPr>
        <w:pict>
          <v:shape id="Gráfico 23" o:spid="_x0000_i1038" type="#_x0000_t75" style="width:443.25pt;height:232.5pt;visibility:visible">
            <v:imagedata r:id="rId20" o:title="" cropbottom="-14f"/>
            <o:lock v:ext="edit" aspectratio="f"/>
          </v:shape>
        </w:pict>
      </w:r>
    </w:p>
    <w:sectPr w:rsidR="003106E4" w:rsidRPr="00D66276" w:rsidSect="00D47BC4">
      <w:headerReference w:type="default" r:id="rId21"/>
      <w:footnotePr>
        <w:numRestart w:val="eachSect"/>
      </w:footnotePr>
      <w:pgSz w:w="11906" w:h="16838"/>
      <w:pgMar w:top="1985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6E4" w:rsidRDefault="003106E4" w:rsidP="000648E4">
      <w:r>
        <w:separator/>
      </w:r>
    </w:p>
  </w:endnote>
  <w:endnote w:type="continuationSeparator" w:id="0">
    <w:p w:rsidR="003106E4" w:rsidRDefault="003106E4" w:rsidP="00064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Rounded MT Bold">
    <w:altName w:val="Nyal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rnard MT Condensed">
    <w:altName w:val="Clarendon Condense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6E4" w:rsidRDefault="003106E4" w:rsidP="000648E4">
      <w:r>
        <w:separator/>
      </w:r>
    </w:p>
  </w:footnote>
  <w:footnote w:type="continuationSeparator" w:id="0">
    <w:p w:rsidR="003106E4" w:rsidRDefault="003106E4" w:rsidP="000648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6E4" w:rsidRPr="009102BD" w:rsidRDefault="003106E4" w:rsidP="007D4802">
    <w:pPr>
      <w:jc w:val="center"/>
      <w:rPr>
        <w:rFonts w:ascii="Bernard MT Condensed" w:hAnsi="Bernard MT Condensed" w:cs="Bernard MT Condensed"/>
        <w:sz w:val="120"/>
        <w:szCs w:val="1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alt="logo_intituto_jpeg" style="position:absolute;left:0;text-align:left;margin-left:415.25pt;margin-top:-12.25pt;width:79.5pt;height:82.5pt;z-index:-251658240;visibility:visible" wrapcoords="-204 0 -204 21404 21600 21404 21600 0 -204 0">
          <v:imagedata r:id="rId1" o:title=""/>
          <w10:wrap type="tight"/>
        </v:shape>
      </w:pict>
    </w:r>
    <w:r>
      <w:rPr>
        <w:noProof/>
      </w:rPr>
      <w:pict>
        <v:shape id="Imagem 3" o:spid="_x0000_s2050" type="#_x0000_t75" alt="FORUM" style="position:absolute;left:0;text-align:left;margin-left:-75.1pt;margin-top:-24pt;width:106.5pt;height:102pt;z-index:-251659264;visibility:visible" wrapcoords="-152 0 -152 21441 21600 21441 21600 0 -152 0">
          <v:imagedata r:id="rId2" o:title=""/>
          <w10:wrap type="tight"/>
        </v:shape>
      </w:pict>
    </w:r>
    <w:r>
      <w:rPr>
        <w:rFonts w:ascii="Bernard MT Condensed" w:hAnsi="Bernard MT Condensed" w:cs="Bernard MT Condensed"/>
        <w:sz w:val="144"/>
        <w:szCs w:val="144"/>
      </w:rPr>
      <w:t>_</w:t>
    </w:r>
    <w:r w:rsidRPr="009102BD">
      <w:rPr>
        <w:rFonts w:ascii="Bernard MT Condensed" w:hAnsi="Bernard MT Condensed" w:cs="Bernard MT Condensed"/>
        <w:sz w:val="120"/>
        <w:szCs w:val="120"/>
      </w:rPr>
      <w:t>C.V.M.</w:t>
    </w:r>
    <w:r>
      <w:rPr>
        <w:rFonts w:ascii="Bernard MT Condensed" w:hAnsi="Bernard MT Condensed" w:cs="Bernard MT Condensed"/>
        <w:sz w:val="120"/>
        <w:szCs w:val="120"/>
      </w:rPr>
      <w:t>R.</w:t>
    </w:r>
    <w:r w:rsidRPr="009102BD">
      <w:rPr>
        <w:rFonts w:ascii="Bernard MT Condensed" w:hAnsi="Bernard MT Condensed" w:cs="Bernard MT Condensed"/>
        <w:sz w:val="120"/>
        <w:szCs w:val="120"/>
      </w:rPr>
      <w:t>_</w:t>
    </w:r>
  </w:p>
  <w:p w:rsidR="003106E4" w:rsidRDefault="003106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8E4"/>
    <w:rsid w:val="000079C6"/>
    <w:rsid w:val="00023138"/>
    <w:rsid w:val="0004372D"/>
    <w:rsid w:val="00050DB5"/>
    <w:rsid w:val="0005358C"/>
    <w:rsid w:val="00056F2D"/>
    <w:rsid w:val="00057107"/>
    <w:rsid w:val="00060951"/>
    <w:rsid w:val="000648E4"/>
    <w:rsid w:val="00076AF5"/>
    <w:rsid w:val="00080415"/>
    <w:rsid w:val="00086E2A"/>
    <w:rsid w:val="0009150D"/>
    <w:rsid w:val="000A1679"/>
    <w:rsid w:val="000A6A78"/>
    <w:rsid w:val="000A6C76"/>
    <w:rsid w:val="000B3B6B"/>
    <w:rsid w:val="000C2175"/>
    <w:rsid w:val="000C612C"/>
    <w:rsid w:val="000D0B38"/>
    <w:rsid w:val="000F2D03"/>
    <w:rsid w:val="001066B6"/>
    <w:rsid w:val="0011031F"/>
    <w:rsid w:val="00112431"/>
    <w:rsid w:val="001156C1"/>
    <w:rsid w:val="0012299E"/>
    <w:rsid w:val="00126829"/>
    <w:rsid w:val="00127089"/>
    <w:rsid w:val="00132DAB"/>
    <w:rsid w:val="00133F0A"/>
    <w:rsid w:val="00141BFA"/>
    <w:rsid w:val="00147FD3"/>
    <w:rsid w:val="0015226A"/>
    <w:rsid w:val="001549EA"/>
    <w:rsid w:val="00157C74"/>
    <w:rsid w:val="00157F52"/>
    <w:rsid w:val="001700BB"/>
    <w:rsid w:val="00185286"/>
    <w:rsid w:val="00187B81"/>
    <w:rsid w:val="00191968"/>
    <w:rsid w:val="001B26B9"/>
    <w:rsid w:val="001C0B4D"/>
    <w:rsid w:val="001C4AAD"/>
    <w:rsid w:val="001D2CCF"/>
    <w:rsid w:val="001D43FF"/>
    <w:rsid w:val="001E4071"/>
    <w:rsid w:val="001F24B6"/>
    <w:rsid w:val="001F4668"/>
    <w:rsid w:val="00204CB0"/>
    <w:rsid w:val="002244A2"/>
    <w:rsid w:val="00232AFD"/>
    <w:rsid w:val="00240ACC"/>
    <w:rsid w:val="00245785"/>
    <w:rsid w:val="0024665B"/>
    <w:rsid w:val="0025547F"/>
    <w:rsid w:val="00255930"/>
    <w:rsid w:val="00255E9D"/>
    <w:rsid w:val="00256A6A"/>
    <w:rsid w:val="00270B87"/>
    <w:rsid w:val="0027302B"/>
    <w:rsid w:val="0027333C"/>
    <w:rsid w:val="00274521"/>
    <w:rsid w:val="00275AAC"/>
    <w:rsid w:val="00290ECA"/>
    <w:rsid w:val="00292CA0"/>
    <w:rsid w:val="002978D5"/>
    <w:rsid w:val="002B003F"/>
    <w:rsid w:val="002B01CD"/>
    <w:rsid w:val="002B2C39"/>
    <w:rsid w:val="002D00B8"/>
    <w:rsid w:val="002D05BF"/>
    <w:rsid w:val="002D0638"/>
    <w:rsid w:val="002D1637"/>
    <w:rsid w:val="002E6695"/>
    <w:rsid w:val="002F5C35"/>
    <w:rsid w:val="002F5C85"/>
    <w:rsid w:val="002F78EA"/>
    <w:rsid w:val="00302933"/>
    <w:rsid w:val="00302B22"/>
    <w:rsid w:val="003106E4"/>
    <w:rsid w:val="00315ED9"/>
    <w:rsid w:val="003372C3"/>
    <w:rsid w:val="00351BF1"/>
    <w:rsid w:val="0036101E"/>
    <w:rsid w:val="003619DE"/>
    <w:rsid w:val="003651F9"/>
    <w:rsid w:val="00381FF0"/>
    <w:rsid w:val="003831DA"/>
    <w:rsid w:val="00383AEA"/>
    <w:rsid w:val="003913B6"/>
    <w:rsid w:val="00395979"/>
    <w:rsid w:val="003A185C"/>
    <w:rsid w:val="003A26B2"/>
    <w:rsid w:val="003A7335"/>
    <w:rsid w:val="003B5C39"/>
    <w:rsid w:val="003B7542"/>
    <w:rsid w:val="003C20E0"/>
    <w:rsid w:val="003C6BC3"/>
    <w:rsid w:val="003D38E9"/>
    <w:rsid w:val="003E4C5D"/>
    <w:rsid w:val="003F1A58"/>
    <w:rsid w:val="003F54FD"/>
    <w:rsid w:val="003F5A7C"/>
    <w:rsid w:val="003F5C43"/>
    <w:rsid w:val="003F690E"/>
    <w:rsid w:val="004003B8"/>
    <w:rsid w:val="004057A4"/>
    <w:rsid w:val="00420C17"/>
    <w:rsid w:val="00441B56"/>
    <w:rsid w:val="004437AF"/>
    <w:rsid w:val="00456010"/>
    <w:rsid w:val="00461D9E"/>
    <w:rsid w:val="0046391F"/>
    <w:rsid w:val="00470A96"/>
    <w:rsid w:val="00482530"/>
    <w:rsid w:val="00483DC5"/>
    <w:rsid w:val="00486228"/>
    <w:rsid w:val="004877A7"/>
    <w:rsid w:val="004905F2"/>
    <w:rsid w:val="004A3BE6"/>
    <w:rsid w:val="004A6048"/>
    <w:rsid w:val="004C23A7"/>
    <w:rsid w:val="004C6D7E"/>
    <w:rsid w:val="004C7111"/>
    <w:rsid w:val="004D74CD"/>
    <w:rsid w:val="004D7B63"/>
    <w:rsid w:val="004E41F7"/>
    <w:rsid w:val="004F23A8"/>
    <w:rsid w:val="004F3BF1"/>
    <w:rsid w:val="00503EB0"/>
    <w:rsid w:val="005113C2"/>
    <w:rsid w:val="00513565"/>
    <w:rsid w:val="00514841"/>
    <w:rsid w:val="00515E9A"/>
    <w:rsid w:val="0052031D"/>
    <w:rsid w:val="00527E7B"/>
    <w:rsid w:val="005323AF"/>
    <w:rsid w:val="00545510"/>
    <w:rsid w:val="0055298E"/>
    <w:rsid w:val="005734AE"/>
    <w:rsid w:val="005735B0"/>
    <w:rsid w:val="0058370E"/>
    <w:rsid w:val="005972C4"/>
    <w:rsid w:val="005A4F7E"/>
    <w:rsid w:val="005A51E0"/>
    <w:rsid w:val="005B568E"/>
    <w:rsid w:val="005B7A79"/>
    <w:rsid w:val="005D5F7B"/>
    <w:rsid w:val="005E17E7"/>
    <w:rsid w:val="005E3E2F"/>
    <w:rsid w:val="005E77F8"/>
    <w:rsid w:val="005F15AC"/>
    <w:rsid w:val="005F2CB3"/>
    <w:rsid w:val="0060316A"/>
    <w:rsid w:val="00603BF4"/>
    <w:rsid w:val="0060674D"/>
    <w:rsid w:val="00607CDD"/>
    <w:rsid w:val="006165D8"/>
    <w:rsid w:val="00620E01"/>
    <w:rsid w:val="0062547B"/>
    <w:rsid w:val="006302CD"/>
    <w:rsid w:val="006568A7"/>
    <w:rsid w:val="00663532"/>
    <w:rsid w:val="00674E7F"/>
    <w:rsid w:val="0068325F"/>
    <w:rsid w:val="006845A1"/>
    <w:rsid w:val="00687A74"/>
    <w:rsid w:val="0069124D"/>
    <w:rsid w:val="00692855"/>
    <w:rsid w:val="00697C45"/>
    <w:rsid w:val="006A3650"/>
    <w:rsid w:val="006A7AB6"/>
    <w:rsid w:val="006B0154"/>
    <w:rsid w:val="006B2FCF"/>
    <w:rsid w:val="006C1303"/>
    <w:rsid w:val="006C468B"/>
    <w:rsid w:val="006C6A05"/>
    <w:rsid w:val="006C722F"/>
    <w:rsid w:val="006E0FC9"/>
    <w:rsid w:val="006E3CB6"/>
    <w:rsid w:val="006E4D59"/>
    <w:rsid w:val="006F265F"/>
    <w:rsid w:val="006F3453"/>
    <w:rsid w:val="006F70C1"/>
    <w:rsid w:val="00700B44"/>
    <w:rsid w:val="0071174C"/>
    <w:rsid w:val="00712026"/>
    <w:rsid w:val="007125D6"/>
    <w:rsid w:val="00714998"/>
    <w:rsid w:val="00715449"/>
    <w:rsid w:val="007205B1"/>
    <w:rsid w:val="007217CD"/>
    <w:rsid w:val="00722F67"/>
    <w:rsid w:val="007301B4"/>
    <w:rsid w:val="00733265"/>
    <w:rsid w:val="00734790"/>
    <w:rsid w:val="00737341"/>
    <w:rsid w:val="00740896"/>
    <w:rsid w:val="00744BD3"/>
    <w:rsid w:val="007457C0"/>
    <w:rsid w:val="00760FD7"/>
    <w:rsid w:val="00770F5F"/>
    <w:rsid w:val="00771406"/>
    <w:rsid w:val="00782AC3"/>
    <w:rsid w:val="00785A15"/>
    <w:rsid w:val="007861DF"/>
    <w:rsid w:val="00787EDE"/>
    <w:rsid w:val="007A5338"/>
    <w:rsid w:val="007A5C1A"/>
    <w:rsid w:val="007B03C1"/>
    <w:rsid w:val="007C27B3"/>
    <w:rsid w:val="007C326E"/>
    <w:rsid w:val="007D4802"/>
    <w:rsid w:val="007D552B"/>
    <w:rsid w:val="007E7F2E"/>
    <w:rsid w:val="007F2BFE"/>
    <w:rsid w:val="007F69E8"/>
    <w:rsid w:val="007F755E"/>
    <w:rsid w:val="0080530A"/>
    <w:rsid w:val="0080646A"/>
    <w:rsid w:val="008103D1"/>
    <w:rsid w:val="00811D78"/>
    <w:rsid w:val="00815100"/>
    <w:rsid w:val="008205D8"/>
    <w:rsid w:val="00821367"/>
    <w:rsid w:val="008304A4"/>
    <w:rsid w:val="00841608"/>
    <w:rsid w:val="0084201A"/>
    <w:rsid w:val="0085024B"/>
    <w:rsid w:val="0085225E"/>
    <w:rsid w:val="00860C69"/>
    <w:rsid w:val="00863350"/>
    <w:rsid w:val="00863DB9"/>
    <w:rsid w:val="0086568B"/>
    <w:rsid w:val="008735B4"/>
    <w:rsid w:val="008762D3"/>
    <w:rsid w:val="00885D6F"/>
    <w:rsid w:val="00891938"/>
    <w:rsid w:val="008A0F62"/>
    <w:rsid w:val="008A75E1"/>
    <w:rsid w:val="008B08F9"/>
    <w:rsid w:val="008C3E77"/>
    <w:rsid w:val="008D0CB3"/>
    <w:rsid w:val="008D7D31"/>
    <w:rsid w:val="008E2564"/>
    <w:rsid w:val="008E296D"/>
    <w:rsid w:val="008E34B6"/>
    <w:rsid w:val="008E4C11"/>
    <w:rsid w:val="008E4C44"/>
    <w:rsid w:val="008E692E"/>
    <w:rsid w:val="008F19BE"/>
    <w:rsid w:val="009015D7"/>
    <w:rsid w:val="00903D96"/>
    <w:rsid w:val="00905401"/>
    <w:rsid w:val="009102BD"/>
    <w:rsid w:val="009250FC"/>
    <w:rsid w:val="009322F8"/>
    <w:rsid w:val="00935CBC"/>
    <w:rsid w:val="009404D6"/>
    <w:rsid w:val="00941A65"/>
    <w:rsid w:val="00954D16"/>
    <w:rsid w:val="009575E4"/>
    <w:rsid w:val="009578FD"/>
    <w:rsid w:val="00960E64"/>
    <w:rsid w:val="009610D7"/>
    <w:rsid w:val="00967DDD"/>
    <w:rsid w:val="00970B1F"/>
    <w:rsid w:val="00974088"/>
    <w:rsid w:val="00977E9C"/>
    <w:rsid w:val="009874CE"/>
    <w:rsid w:val="009968AA"/>
    <w:rsid w:val="009D4EEF"/>
    <w:rsid w:val="009E2136"/>
    <w:rsid w:val="009E491F"/>
    <w:rsid w:val="009E501B"/>
    <w:rsid w:val="009F2045"/>
    <w:rsid w:val="00A22145"/>
    <w:rsid w:val="00A26F30"/>
    <w:rsid w:val="00A30ABC"/>
    <w:rsid w:val="00A31160"/>
    <w:rsid w:val="00A441D3"/>
    <w:rsid w:val="00A61B97"/>
    <w:rsid w:val="00A64BF5"/>
    <w:rsid w:val="00A64FB2"/>
    <w:rsid w:val="00A74949"/>
    <w:rsid w:val="00A80C6A"/>
    <w:rsid w:val="00AA1006"/>
    <w:rsid w:val="00AA1E0A"/>
    <w:rsid w:val="00AA4824"/>
    <w:rsid w:val="00AB0607"/>
    <w:rsid w:val="00AC600F"/>
    <w:rsid w:val="00AC6998"/>
    <w:rsid w:val="00AD74FC"/>
    <w:rsid w:val="00AD768B"/>
    <w:rsid w:val="00B25456"/>
    <w:rsid w:val="00B27061"/>
    <w:rsid w:val="00B301A2"/>
    <w:rsid w:val="00B343DE"/>
    <w:rsid w:val="00B36F18"/>
    <w:rsid w:val="00B54081"/>
    <w:rsid w:val="00B54F3D"/>
    <w:rsid w:val="00B56D03"/>
    <w:rsid w:val="00B60156"/>
    <w:rsid w:val="00B6345D"/>
    <w:rsid w:val="00B6350B"/>
    <w:rsid w:val="00B671AB"/>
    <w:rsid w:val="00B834CC"/>
    <w:rsid w:val="00B84C2A"/>
    <w:rsid w:val="00B85F6B"/>
    <w:rsid w:val="00B92C06"/>
    <w:rsid w:val="00BA2DCB"/>
    <w:rsid w:val="00BA51EC"/>
    <w:rsid w:val="00BB3F07"/>
    <w:rsid w:val="00BC1F5E"/>
    <w:rsid w:val="00BD0EA4"/>
    <w:rsid w:val="00BD28C1"/>
    <w:rsid w:val="00BD5ADE"/>
    <w:rsid w:val="00BD7400"/>
    <w:rsid w:val="00BE4D14"/>
    <w:rsid w:val="00BF3ABE"/>
    <w:rsid w:val="00BF5294"/>
    <w:rsid w:val="00C05D50"/>
    <w:rsid w:val="00C16718"/>
    <w:rsid w:val="00C20E0C"/>
    <w:rsid w:val="00C33F6F"/>
    <w:rsid w:val="00C348F8"/>
    <w:rsid w:val="00C34DFD"/>
    <w:rsid w:val="00C364A2"/>
    <w:rsid w:val="00C40867"/>
    <w:rsid w:val="00C409D3"/>
    <w:rsid w:val="00C506E3"/>
    <w:rsid w:val="00C60EA7"/>
    <w:rsid w:val="00C633D1"/>
    <w:rsid w:val="00C63FDB"/>
    <w:rsid w:val="00C77BD9"/>
    <w:rsid w:val="00C90657"/>
    <w:rsid w:val="00CB1879"/>
    <w:rsid w:val="00CB5069"/>
    <w:rsid w:val="00CC17A8"/>
    <w:rsid w:val="00CC2E43"/>
    <w:rsid w:val="00CD6D54"/>
    <w:rsid w:val="00CF4FE3"/>
    <w:rsid w:val="00D01393"/>
    <w:rsid w:val="00D02C32"/>
    <w:rsid w:val="00D14C8B"/>
    <w:rsid w:val="00D24232"/>
    <w:rsid w:val="00D31C1D"/>
    <w:rsid w:val="00D37AD5"/>
    <w:rsid w:val="00D44F3D"/>
    <w:rsid w:val="00D47BC4"/>
    <w:rsid w:val="00D57704"/>
    <w:rsid w:val="00D66276"/>
    <w:rsid w:val="00D67657"/>
    <w:rsid w:val="00D70F46"/>
    <w:rsid w:val="00D83A04"/>
    <w:rsid w:val="00D87F5B"/>
    <w:rsid w:val="00DA102A"/>
    <w:rsid w:val="00DA1EFC"/>
    <w:rsid w:val="00DB0B7D"/>
    <w:rsid w:val="00DB6275"/>
    <w:rsid w:val="00DB6FEC"/>
    <w:rsid w:val="00DE4E27"/>
    <w:rsid w:val="00DE72A4"/>
    <w:rsid w:val="00DF4E2C"/>
    <w:rsid w:val="00DF7A02"/>
    <w:rsid w:val="00E02242"/>
    <w:rsid w:val="00E04F7D"/>
    <w:rsid w:val="00E04FD4"/>
    <w:rsid w:val="00E05D60"/>
    <w:rsid w:val="00E05F33"/>
    <w:rsid w:val="00E145EA"/>
    <w:rsid w:val="00E36F20"/>
    <w:rsid w:val="00E45325"/>
    <w:rsid w:val="00E526F5"/>
    <w:rsid w:val="00E579E7"/>
    <w:rsid w:val="00E8338D"/>
    <w:rsid w:val="00E8368B"/>
    <w:rsid w:val="00EC7F69"/>
    <w:rsid w:val="00ED31BD"/>
    <w:rsid w:val="00ED740E"/>
    <w:rsid w:val="00EE1CD2"/>
    <w:rsid w:val="00F1143D"/>
    <w:rsid w:val="00F17B9F"/>
    <w:rsid w:val="00F17D99"/>
    <w:rsid w:val="00F201EA"/>
    <w:rsid w:val="00F20646"/>
    <w:rsid w:val="00F33CA7"/>
    <w:rsid w:val="00F36167"/>
    <w:rsid w:val="00F379E8"/>
    <w:rsid w:val="00F469E5"/>
    <w:rsid w:val="00F46DDC"/>
    <w:rsid w:val="00F47317"/>
    <w:rsid w:val="00F518E1"/>
    <w:rsid w:val="00F53881"/>
    <w:rsid w:val="00F80BAB"/>
    <w:rsid w:val="00F9012D"/>
    <w:rsid w:val="00FA5572"/>
    <w:rsid w:val="00FB0C2B"/>
    <w:rsid w:val="00FB216F"/>
    <w:rsid w:val="00FB281D"/>
    <w:rsid w:val="00FB48DD"/>
    <w:rsid w:val="00FB4D54"/>
    <w:rsid w:val="00FB53D0"/>
    <w:rsid w:val="00FB6CBC"/>
    <w:rsid w:val="00FC2E18"/>
    <w:rsid w:val="00FC6F84"/>
    <w:rsid w:val="00FD6EDE"/>
    <w:rsid w:val="00FE3D22"/>
    <w:rsid w:val="00FF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48E4"/>
    <w:rPr>
      <w:rFonts w:cs="Verdan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0C69"/>
    <w:pPr>
      <w:keepNext/>
      <w:jc w:val="both"/>
      <w:outlineLvl w:val="0"/>
    </w:pPr>
    <w:rPr>
      <w:rFonts w:ascii="Arial" w:eastAsia="Times New Roman" w:hAnsi="Arial" w:cs="Arial"/>
      <w:b/>
      <w:bCs/>
      <w:sz w:val="19"/>
      <w:szCs w:val="19"/>
      <w:bdr w:val="single" w:sz="4" w:space="0" w:color="auto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eastAsia="Times New Roman" w:hAnsi="Arial" w:cs="Arial"/>
      <w:b/>
      <w:bCs/>
      <w:sz w:val="19"/>
      <w:szCs w:val="19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60C69"/>
    <w:pPr>
      <w:keepNext/>
      <w:outlineLvl w:val="2"/>
    </w:pPr>
    <w:rPr>
      <w:rFonts w:ascii="Arial Rounded MT Bold" w:eastAsia="Times New Roman" w:hAnsi="Arial Rounded MT Bold" w:cs="Arial Rounded MT Bold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60C69"/>
    <w:pPr>
      <w:keepNext/>
      <w:outlineLvl w:val="3"/>
    </w:pPr>
    <w:rPr>
      <w:rFonts w:ascii="Arial Rounded MT Bold" w:hAnsi="Arial Rounded MT Bold" w:cs="Arial Rounded MT Bol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322F8"/>
    <w:pPr>
      <w:keepNext/>
      <w:keepLines/>
      <w:spacing w:before="200"/>
      <w:outlineLvl w:val="4"/>
    </w:pPr>
    <w:rPr>
      <w:rFonts w:ascii="Cambria" w:eastAsia="Times New Roman" w:hAnsi="Cambria" w:cs="Cambria"/>
      <w:color w:val="243F6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60C69"/>
    <w:pPr>
      <w:keepNext/>
      <w:outlineLvl w:val="7"/>
    </w:pPr>
    <w:rPr>
      <w:rFonts w:ascii="Tahoma" w:hAnsi="Tahoma" w:cs="Tahoma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60C69"/>
    <w:pPr>
      <w:keepNext/>
      <w:outlineLvl w:val="8"/>
    </w:pPr>
    <w:rPr>
      <w:rFonts w:ascii="Tahoma" w:hAnsi="Tahoma" w:cs="Tahoma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45A1"/>
    <w:rPr>
      <w:rFonts w:ascii="Arial" w:hAnsi="Arial" w:cs="Arial"/>
      <w:b/>
      <w:bCs/>
      <w:sz w:val="19"/>
      <w:szCs w:val="19"/>
      <w:bdr w:val="single" w:sz="4" w:space="0" w:color="aut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45A1"/>
    <w:rPr>
      <w:rFonts w:ascii="Arial" w:hAnsi="Arial" w:cs="Arial"/>
      <w:b/>
      <w:bCs/>
      <w:sz w:val="19"/>
      <w:szCs w:val="19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45A1"/>
    <w:rPr>
      <w:rFonts w:ascii="Arial Rounded MT Bold" w:hAnsi="Arial Rounded MT Bold" w:cs="Arial Rounded MT Bold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4CC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322F8"/>
    <w:rPr>
      <w:rFonts w:ascii="Cambria" w:hAnsi="Cambria" w:cs="Cambria"/>
      <w:color w:val="243F6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4CC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4CC0"/>
    <w:rPr>
      <w:rFonts w:asciiTheme="majorHAnsi" w:eastAsiaTheme="majorEastAsia" w:hAnsiTheme="majorHAnsi" w:cstheme="majorBidi"/>
    </w:rPr>
  </w:style>
  <w:style w:type="character" w:styleId="Hyperlink">
    <w:name w:val="Hyperlink"/>
    <w:basedOn w:val="DefaultParagraphFont"/>
    <w:uiPriority w:val="99"/>
    <w:rsid w:val="000648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rsid w:val="000648E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648E4"/>
    <w:rPr>
      <w:rFonts w:ascii="Times New Roman" w:hAnsi="Times New Roman" w:cs="Times New Roman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DefaultParagraphFont"/>
    <w:uiPriority w:val="99"/>
    <w:rsid w:val="000648E4"/>
  </w:style>
  <w:style w:type="paragraph" w:styleId="BodyText">
    <w:name w:val="Body Text"/>
    <w:basedOn w:val="Normal"/>
    <w:link w:val="BodyTextChar"/>
    <w:uiPriority w:val="99"/>
    <w:rsid w:val="000648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Footer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rsid w:val="000648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648E4"/>
    <w:rPr>
      <w:rFonts w:ascii="Tahoma" w:hAnsi="Tahoma" w:cs="Tahoma"/>
      <w:sz w:val="16"/>
      <w:szCs w:val="16"/>
      <w:lang w:eastAsia="pt-BR"/>
    </w:rPr>
  </w:style>
  <w:style w:type="paragraph" w:styleId="ListParagraph">
    <w:name w:val="List Paragraph"/>
    <w:basedOn w:val="Normal"/>
    <w:uiPriority w:val="99"/>
    <w:qFormat/>
    <w:rsid w:val="000648E4"/>
    <w:pPr>
      <w:ind w:left="720"/>
    </w:pPr>
  </w:style>
  <w:style w:type="table" w:styleId="LightList-Accent3">
    <w:name w:val="Light List Accent 3"/>
    <w:basedOn w:val="TableNormal"/>
    <w:uiPriority w:val="99"/>
    <w:rsid w:val="003913B6"/>
    <w:rPr>
      <w:rFonts w:eastAsia="Times New Roman" w:cs="Verdana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leGrid">
    <w:name w:val="Table Grid"/>
    <w:basedOn w:val="TableNormal"/>
    <w:uiPriority w:val="99"/>
    <w:rsid w:val="0027333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27333C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4CC0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860C69"/>
  </w:style>
  <w:style w:type="character" w:styleId="Strong">
    <w:name w:val="Strong"/>
    <w:basedOn w:val="DefaultParagraphFont"/>
    <w:uiPriority w:val="99"/>
    <w:qFormat/>
    <w:rsid w:val="00860C69"/>
    <w:rPr>
      <w:b/>
      <w:bCs/>
    </w:rPr>
  </w:style>
  <w:style w:type="character" w:styleId="FollowedHyperlink">
    <w:name w:val="FollowedHyperlink"/>
    <w:basedOn w:val="DefaultParagraphFont"/>
    <w:uiPriority w:val="99"/>
    <w:rsid w:val="00860C69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860C69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845A1"/>
    <w:rPr>
      <w:rFonts w:ascii="Tahoma" w:hAnsi="Tahoma" w:cs="Tahoma"/>
      <w:shd w:val="clear" w:color="auto" w:fill="000080"/>
    </w:rPr>
  </w:style>
  <w:style w:type="paragraph" w:styleId="Revision">
    <w:name w:val="Revision"/>
    <w:hidden/>
    <w:uiPriority w:val="99"/>
    <w:semiHidden/>
    <w:rsid w:val="00E579E7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2B01CD"/>
  </w:style>
  <w:style w:type="paragraph" w:styleId="Caption">
    <w:name w:val="caption"/>
    <w:basedOn w:val="Normal"/>
    <w:next w:val="Normal"/>
    <w:uiPriority w:val="99"/>
    <w:qFormat/>
    <w:rsid w:val="007F69E8"/>
    <w:pPr>
      <w:spacing w:after="200"/>
    </w:pPr>
    <w:rPr>
      <w:b/>
      <w:bCs/>
      <w:color w:val="4F81BD"/>
      <w:sz w:val="18"/>
      <w:szCs w:val="18"/>
    </w:rPr>
  </w:style>
  <w:style w:type="character" w:customStyle="1" w:styleId="itemauthor">
    <w:name w:val="itemauthor"/>
    <w:basedOn w:val="DefaultParagraphFont"/>
    <w:uiPriority w:val="99"/>
    <w:rsid w:val="00D44F3D"/>
  </w:style>
  <w:style w:type="character" w:customStyle="1" w:styleId="itemtextresizertitle">
    <w:name w:val="itemtextresizertitle"/>
    <w:basedOn w:val="DefaultParagraphFont"/>
    <w:uiPriority w:val="99"/>
    <w:rsid w:val="00D44F3D"/>
  </w:style>
  <w:style w:type="character" w:customStyle="1" w:styleId="itemimage">
    <w:name w:val="itemimage"/>
    <w:basedOn w:val="DefaultParagraphFont"/>
    <w:uiPriority w:val="99"/>
    <w:rsid w:val="00D44F3D"/>
  </w:style>
  <w:style w:type="character" w:customStyle="1" w:styleId="itemimagecaption">
    <w:name w:val="itemimagecaption"/>
    <w:basedOn w:val="DefaultParagraphFont"/>
    <w:uiPriority w:val="99"/>
    <w:rsid w:val="00D44F3D"/>
  </w:style>
  <w:style w:type="character" w:customStyle="1" w:styleId="itemimagecredits">
    <w:name w:val="itemimagecredits"/>
    <w:basedOn w:val="DefaultParagraphFont"/>
    <w:uiPriority w:val="99"/>
    <w:rsid w:val="00D44F3D"/>
  </w:style>
  <w:style w:type="paragraph" w:customStyle="1" w:styleId="contentdescription">
    <w:name w:val="contentdescription"/>
    <w:basedOn w:val="Normal"/>
    <w:uiPriority w:val="99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uiPriority w:val="99"/>
    <w:rsid w:val="00941A6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941A65"/>
    <w:rPr>
      <w:i/>
      <w:iCs/>
    </w:rPr>
  </w:style>
  <w:style w:type="paragraph" w:customStyle="1" w:styleId="indent1">
    <w:name w:val="indent1"/>
    <w:basedOn w:val="Normal"/>
    <w:uiPriority w:val="99"/>
    <w:rsid w:val="00941A65"/>
    <w:pPr>
      <w:spacing w:before="100" w:beforeAutospacing="1" w:after="100" w:afterAutospacing="1"/>
    </w:pPr>
  </w:style>
  <w:style w:type="paragraph" w:customStyle="1" w:styleId="gravata">
    <w:name w:val="gravata"/>
    <w:basedOn w:val="Normal"/>
    <w:uiPriority w:val="99"/>
    <w:rsid w:val="009322F8"/>
    <w:pPr>
      <w:spacing w:before="100" w:beforeAutospacing="1" w:after="100" w:afterAutospacing="1"/>
    </w:pPr>
  </w:style>
  <w:style w:type="character" w:styleId="HTMLTypewriter">
    <w:name w:val="HTML Typewriter"/>
    <w:basedOn w:val="DefaultParagraphFont"/>
    <w:uiPriority w:val="99"/>
    <w:semiHidden/>
    <w:rsid w:val="009322F8"/>
    <w:rPr>
      <w:rFonts w:ascii="Courier New" w:hAnsi="Courier New" w:cs="Courier New"/>
      <w:sz w:val="20"/>
      <w:szCs w:val="20"/>
    </w:rPr>
  </w:style>
  <w:style w:type="character" w:customStyle="1" w:styleId="WW8Num26z0">
    <w:name w:val="WW8Num26z0"/>
    <w:uiPriority w:val="99"/>
    <w:rsid w:val="00DA1EFC"/>
    <w:rPr>
      <w:rFonts w:ascii="Arial Unicode MS" w:hAnsi="Arial Unicode MS" w:cs="Arial Unicode MS"/>
    </w:rPr>
  </w:style>
  <w:style w:type="paragraph" w:styleId="BodyText2">
    <w:name w:val="Body Text 2"/>
    <w:basedOn w:val="Normal"/>
    <w:link w:val="BodyText2Char"/>
    <w:uiPriority w:val="99"/>
    <w:rsid w:val="00DA1EFC"/>
    <w:pPr>
      <w:jc w:val="both"/>
    </w:pPr>
    <w:rPr>
      <w:b/>
      <w:b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A1EFC"/>
    <w:rPr>
      <w:rFonts w:ascii="Verdana" w:hAnsi="Verdana" w:cs="Verdana"/>
      <w:b/>
      <w:bCs/>
    </w:rPr>
  </w:style>
  <w:style w:type="paragraph" w:styleId="BodyText3">
    <w:name w:val="Body Text 3"/>
    <w:basedOn w:val="Normal"/>
    <w:link w:val="BodyText3Char"/>
    <w:uiPriority w:val="99"/>
    <w:rsid w:val="00DA1EFC"/>
    <w:pPr>
      <w:jc w:val="both"/>
    </w:pPr>
    <w:rPr>
      <w:rFonts w:ascii="Arial" w:hAnsi="Arial" w:cs="Arial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A1EFC"/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rsid w:val="00684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845A1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0C217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2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6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601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7235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6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6608">
                  <w:marLeft w:val="0"/>
                  <w:marRight w:val="42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61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6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6604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6612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6620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2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5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6627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66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6614">
                  <w:marLeft w:val="0"/>
                  <w:marRight w:val="0"/>
                  <w:marTop w:val="0"/>
                  <w:marBottom w:val="225"/>
                  <w:divBdr>
                    <w:top w:val="single" w:sz="6" w:space="2" w:color="E0DFDF"/>
                    <w:left w:val="single" w:sz="6" w:space="4" w:color="E0DFDF"/>
                    <w:bottom w:val="single" w:sz="6" w:space="2" w:color="E0DFDF"/>
                    <w:right w:val="single" w:sz="6" w:space="4" w:color="E0DFDF"/>
                  </w:divBdr>
                  <w:divsChild>
                    <w:div w:id="723526598">
                      <w:marLeft w:val="0"/>
                      <w:marRight w:val="0"/>
                      <w:marTop w:val="45"/>
                      <w:marBottom w:val="45"/>
                      <w:divBdr>
                        <w:top w:val="single" w:sz="6" w:space="0" w:color="B5B5B5"/>
                        <w:left w:val="single" w:sz="6" w:space="0" w:color="B5B5B5"/>
                        <w:bottom w:val="single" w:sz="6" w:space="0" w:color="B5B5B5"/>
                        <w:right w:val="single" w:sz="6" w:space="0" w:color="B5B5B5"/>
                      </w:divBdr>
                      <w:divsChild>
                        <w:div w:id="723526597">
                          <w:marLeft w:val="105"/>
                          <w:marRight w:val="9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7</Pages>
  <Words>22</Words>
  <Characters>123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subject/>
  <dc:creator>juli</dc:creator>
  <cp:keywords/>
  <dc:description/>
  <cp:lastModifiedBy>cliente</cp:lastModifiedBy>
  <cp:revision>2</cp:revision>
  <cp:lastPrinted>2011-05-09T14:19:00Z</cp:lastPrinted>
  <dcterms:created xsi:type="dcterms:W3CDTF">2014-07-21T15:03:00Z</dcterms:created>
  <dcterms:modified xsi:type="dcterms:W3CDTF">2014-07-21T15:03:00Z</dcterms:modified>
</cp:coreProperties>
</file>